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6DD" w:rsidRDefault="00CE76DD" w:rsidP="00D3099C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D3099C">
        <w:rPr>
          <w:rFonts w:ascii="Times New Roman" w:hAnsi="Times New Roman"/>
          <w:b/>
          <w:sz w:val="32"/>
          <w:szCs w:val="32"/>
          <w:u w:val="single"/>
        </w:rPr>
        <w:t xml:space="preserve">Учебные пособия для </w:t>
      </w:r>
      <w:r>
        <w:rPr>
          <w:rFonts w:ascii="Times New Roman" w:hAnsi="Times New Roman"/>
          <w:b/>
          <w:sz w:val="32"/>
          <w:szCs w:val="32"/>
          <w:u w:val="single"/>
        </w:rPr>
        <w:t>4</w:t>
      </w:r>
      <w:r w:rsidRPr="00D3099C">
        <w:rPr>
          <w:rFonts w:ascii="Times New Roman" w:hAnsi="Times New Roman"/>
          <w:b/>
          <w:sz w:val="32"/>
          <w:szCs w:val="32"/>
          <w:u w:val="single"/>
        </w:rPr>
        <w:t xml:space="preserve"> класса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2336"/>
        <w:gridCol w:w="1878"/>
        <w:gridCol w:w="4071"/>
      </w:tblGrid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600B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600B1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600B1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тетрадь. Русский язык в 2х частях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Канакина В.П.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Ð ÑÑÑÐºÐ¸Ð¹ ÑÐ·ÑÐº. 4 ÐºÐ»Ð°ÑÑ. Ð Ð°Ð±Ð¾ÑÐ°Ñ ÑÐµÑÑÐ°Ð´Ñ. Ð 2-Ñ ÑÐ°ÑÑÑÑ. Ð§Ð°ÑÑÑ 1. Ð£ÐÐ &quot;Ð¨ÐºÐ¾Ð»Ð° Ð Ð¾ÑÑÐ¸Ð¸&quot;. Ð¤ÐÐÐ¡" style="width:90pt;height:125.25pt">
                  <v:imagedata r:id="rId5" r:href="rId6"/>
                </v:shape>
              </w:pict>
            </w:r>
            <w:r>
              <w:pict>
                <v:shape id="_x0000_i1026" type="#_x0000_t75" alt="Ð ÑÑÑÐºÐ¸Ð¹ ÑÐ·ÑÐº. 4 ÐºÐ»Ð°ÑÑ. Ð Ð°Ð±Ð¾ÑÐ°Ñ ÑÐµÑÑÐ°Ð´Ñ. Ð 2-Ñ ÑÐ°ÑÑÑÑ. Ð§Ð°ÑÑÑ 2. Ð£ÐÐ &quot;Ð¨ÐºÐ¾Ð»Ð° Ð Ð¾ÑÑÐ¸Ð¸&quot;. Ð¤ÐÐÐ¡" style="width:88.5pt;height:125.25pt">
                  <v:imagedata r:id="rId7" r:href="rId8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336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Проверочные работы. Русский язык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Канакина В.П.</w:t>
            </w:r>
          </w:p>
        </w:tc>
        <w:tc>
          <w:tcPr>
            <w:tcW w:w="4071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</w:pPr>
            <w:r>
              <w:pict>
                <v:shape id="_x0000_i1027" type="#_x0000_t75" alt="Ð ÑÑÑÐºÐ¸Ð¹ ÑÐ·ÑÐº. 4 ÐºÐ»Ð°ÑÑ. ÐÑÐ¾Ð²ÐµÑÐ¾ÑÐ½ÑÐµ ÑÐ°Ð±Ð¾ÑÑ. Ð¤ÐÐÐ¡" style="width:134.25pt;height:179.25pt">
                  <v:imagedata r:id="rId9" r:href="rId10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600B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Рабочая тетрадь. Литературное чтение.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Бойкина М.В., Виноградская Л.А.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28" type="#_x0000_t75" alt="ÐÐ¸ÑÐµÑÐ°ÑÑÑÐ½Ð¾Ðµ ÑÑÐµÐ½Ð¸Ðµ. 4 ÐºÐ»Ð°ÑÑ. Ð Ð°Ð±Ð¾ÑÐ°Ñ ÑÐµÑÑÐ°Ð´Ñ. Ð¤ÐÐÐ¡" style="width:135pt;height:178.5pt">
                  <v:imagedata r:id="rId11" r:href="rId12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и работа с текстом</w:t>
            </w:r>
          </w:p>
        </w:tc>
        <w:tc>
          <w:tcPr>
            <w:tcW w:w="1878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О.Н.</w:t>
            </w:r>
          </w:p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Крылова</w:t>
            </w:r>
          </w:p>
        </w:tc>
        <w:tc>
          <w:tcPr>
            <w:tcW w:w="4071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</w:pPr>
            <w:r>
              <w:pict>
                <v:shape id="_x0000_i1029" type="#_x0000_t75" alt="Ð§ÑÐµÐ½Ð¸Ðµ. Ð Ð°Ð±Ð¾ÑÐ° Ñ ÑÐµÐºÑÑÐ¾Ð¼. 4 ÐºÐ»Ð°ÑÑ. Ð¤ÐÐÐ¡" style="width:136.5pt;height:188.25pt">
                  <v:imagedata r:id="rId13" r:href="rId14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Рабочая тетрадь в 2-х частях. Математика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Моро М.И., Волкова С.И.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0" type="#_x0000_t75" alt="ÐÐ°ÑÐµÐ¼Ð°ÑÐ¸ÐºÐ°. 4 ÐºÐ»Ð°ÑÑ. Ð Ð°Ð±Ð¾ÑÐ°Ñ ÑÐµÑÑÐ°Ð´Ñ â1. Ð¤ÐÐÐ¡" style="width:96.75pt;height:125.25pt">
                  <v:imagedata r:id="rId15" r:href="rId16"/>
                </v:shape>
              </w:pict>
            </w:r>
            <w:r>
              <w:pict>
                <v:shape id="_x0000_i1031" type="#_x0000_t75" alt="ÐÐ°ÑÐµÐ¼Ð°ÑÐ¸ÐºÐ°. 4 ÐºÐ»Ð°ÑÑ. Ð Ð°Ð±Ð¾ÑÐ°Ñ ÑÐµÑÑÐ°Ð´Ñ â2. Ð¤ÐÐÐ¡" style="width:88.5pt;height:117pt">
                  <v:imagedata r:id="rId17" r:href="rId18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Проверочные работы по математике</w:t>
            </w:r>
          </w:p>
        </w:tc>
        <w:tc>
          <w:tcPr>
            <w:tcW w:w="1878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</w:t>
            </w:r>
          </w:p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Волкова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2" type="#_x0000_t75" alt="ÐÐ°ÑÐµÐ¼Ð°ÑÐ¸ÐºÐ°. 4 ÐºÐ»Ð°ÑÑ. ÐÑÐ¾Ð²ÐµÑÐ¾ÑÐ½ÑÐµ ÑÐ°Ð±Ð¾ÑÑ. Ð¤ÐÐÐ¡" style="width:126.75pt;height:161.25pt">
                  <v:imagedata r:id="rId19" r:href="rId20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Рабочая тетрадь в 2-х частях. Окружающий мир.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Плешаков А.А.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3" type="#_x0000_t75" alt="ÐÐºÑÑÐ¶Ð°ÑÑÐ¸Ð¹ Ð¼Ð¸Ñ. 4 ÐºÐ»Ð°ÑÑ. Ð Ð°Ð±Ð¾ÑÐ°Ñ ÑÐµÑÑÐ°Ð´Ñ. Ð§Ð°ÑÑÑ 1. Ð¤ÐÐÐ¡" style="width:95.25pt;height:125.25pt">
                  <v:imagedata r:id="rId21" r:href="rId22"/>
                </v:shape>
              </w:pict>
            </w:r>
            <w:r>
              <w:pict>
                <v:shape id="_x0000_i1034" type="#_x0000_t75" alt="ÐÐºÑÑÐ¶Ð°ÑÑÐ¸Ð¹ Ð¼Ð¸Ñ. 4 ÐºÐ»Ð°ÑÑ. Ð Ð°Ð±Ð¾ÑÐ°Ñ ÑÐµÑÑÐ°Ð´Ñ. Ð§Ð°ÑÑÑ 2. Ð¤ÐÐÐ¡" style="width:95.25pt;height:125.25pt">
                  <v:imagedata r:id="rId23" r:href="rId24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Окружающий мир.</w:t>
            </w:r>
            <w:r>
              <w:rPr>
                <w:rFonts w:ascii="Times New Roman" w:hAnsi="Times New Roman"/>
                <w:sz w:val="28"/>
                <w:szCs w:val="28"/>
              </w:rPr>
              <w:t>Тесты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Плешаков А.А.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5" type="#_x0000_t75" alt="ÐÐºÑÑÐ¶Ð°ÑÑÐ¸Ð¹ Ð¼Ð¸Ñ. Ð¢ÐµÑÑÑ. 4 ÐºÐ»Ð°ÑÑ. Ð¤ÐÐÐ¡" style="width:129.75pt;height:169.5pt">
                  <v:imagedata r:id="rId25" r:href="rId26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Проверочные и контрольные работы по русскому языку</w:t>
            </w:r>
          </w:p>
        </w:tc>
        <w:tc>
          <w:tcPr>
            <w:tcW w:w="1878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Т.Н.</w:t>
            </w:r>
          </w:p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Максимова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6" type="#_x0000_t75" alt="ÐÑÐ¾Ð²ÐµÑÐ¾ÑÐ½ÑÐµ Ð¸ ÐºÐ¾Ð½ÑÑÐ¾Ð»ÑÐ½ÑÐµ ÑÐ°Ð±Ð¾ÑÑ Ð¿Ð¾ ÑÑÑÑÐºÐ¾Ð¼Ñ ÑÐ·ÑÐºÑ. 4 ÐºÐ»Ð°ÑÑ. Ð¤ÐÐÐ¡" style="width:126pt;height:179.25pt">
                  <v:imagedata r:id="rId27" r:href="rId28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Самостоятельные и контрольные работы по  математике</w:t>
            </w:r>
          </w:p>
        </w:tc>
        <w:tc>
          <w:tcPr>
            <w:tcW w:w="1878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Т.Н.</w:t>
            </w:r>
          </w:p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Ситникова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7" type="#_x0000_t75" alt="Ð¡Ð°Ð¼Ð¾ÑÑÐ¾ÑÑÐµÐ»ÑÐ½ÑÐµ Ð¸ ÐºÐ¾Ð½ÑÑÐ¾Ð»ÑÐ½ÑÐµ ÑÐ°Ð±Ð¾ÑÑ Ð¿Ð¾ Ð¼Ð°ÑÐµÐ¼Ð°ÑÐ¸ÐºÐµ. 4 ÐºÐ»Ð°ÑÑ. Ð Ð£ÐÐ Ð.Ð. ÐÐ¾ÑÐ¾. Ð¤ÐÐÐ¡" style="width:132pt;height:188.25pt">
                  <v:imagedata r:id="rId29" r:href="rId30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Атлас «От земли до неба»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Плешаков А.А.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8" type="#_x0000_t75" alt="ÐÐµÐ»ÐµÐ½ÑÐ¹ Ð´Ð¾Ð¼. ÐÑÐ»Ð°Ñ-Ð¾Ð¿ÑÐµÐ´ÐµÐ»Ð¸ÑÐµÐ»Ñ. ÐÑ Ð·ÐµÐ¼Ð»Ð¸ Ð´Ð¾ Ð½ÐµÐ±Ð°. Ð¤ÐÐÐ¡" style="width:138pt;height:203.25pt">
                  <v:imagedata r:id="rId31" r:href="rId32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Рабочая тетрадь. Технология.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00B1">
              <w:rPr>
                <w:rFonts w:ascii="Times New Roman" w:hAnsi="Times New Roman"/>
                <w:sz w:val="28"/>
                <w:szCs w:val="28"/>
              </w:rPr>
              <w:t>Роговцева Н.И.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9" type="#_x0000_t75" alt="Ð¢ÐµÑÐ½Ð¾Ð»Ð¾Ð³Ð¸Ñ. 3 ÐºÐ»Ð°ÑÑ. Ð Ð°Ð±Ð¾ÑÐ°Ñ ÑÐµÑÑÐ°Ð´Ñ. Ð¤ÐÐÐ¡" style="width:127.5pt;height:168pt">
                  <v:imagedata r:id="rId33" r:href="rId34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КИМ по Литературному чтению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Кутявина С.В.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noProof/>
                <w:lang w:eastAsia="ru-RU"/>
              </w:rPr>
            </w:pPr>
            <w:r>
              <w:pict>
                <v:shape id="_x0000_i1040" type="#_x0000_t75" alt="ÐÐ¾Ð½ÑÑÐ¾Ð»ÑÐ½Ð¾-Ð¸Ð·Ð¼ÐµÑÐ¸ÑÐµÐ»ÑÐ½ÑÐµ Ð¼Ð°ÑÐµÑÐ¸Ð°Ð»Ñ. ÐÐ¸ÑÐµÑÐ°ÑÑÑÐ½Ð¾Ðµ ÑÑÐµÐ½Ð¸Ðµ. 4 ÐºÐ»Ð°ÑÑ. Ð¤ÐÐÐ¡" style="width:117.75pt;height:168pt">
                  <v:imagedata r:id="rId35" r:href="rId36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КИМ по Русскому языку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Яценко И.Ф.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noProof/>
                <w:lang w:eastAsia="ru-RU"/>
              </w:rPr>
            </w:pPr>
            <w:r>
              <w:pict>
                <v:shape id="_x0000_i1041" type="#_x0000_t75" alt="ÐÐ¾Ð½ÑÑÐ¾Ð»ÑÐ½Ð¾-Ð¸Ð·Ð¼ÐµÑÐ¸ÑÐµÐ»ÑÐ½ÑÐµ Ð¼Ð°ÑÐµÑÐ¸Ð°Ð»Ñ. Ð ÑÑÑÐºÐ¸Ð¹ ÑÐ·ÑÐº. 4 ÐºÐ»Ð°ÑÑ. Ð¤ÐÐÐ¡" style="width:117.75pt;height:168pt">
                  <v:imagedata r:id="rId37" r:href="rId38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A600B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КИМ по Математике</w:t>
            </w: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Ситникова Т.Н.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noProof/>
                <w:lang w:eastAsia="ru-RU"/>
              </w:rPr>
            </w:pPr>
            <w:r>
              <w:pict>
                <v:shape id="_x0000_i1042" type="#_x0000_t75" alt="ÐÐ¾Ð½ÑÑÐ¾Ð»ÑÐ½Ð¾-Ð¸Ð·Ð¼ÐµÑÐ¸ÑÐµÐ»ÑÐ½ÑÐµ Ð¼Ð°ÑÐµÑÐ¸Ð°Ð»Ñ. ÐÐ°ÑÐµÐ¼Ð°ÑÐ¸ÐºÐ°. 4 ÐºÐ»Ð°ÑÑ. Ð¤ÐÐÐ¡" style="width:117.75pt;height:168pt">
                  <v:imagedata r:id="rId39" r:href="rId40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2336" w:type="dxa"/>
          </w:tcPr>
          <w:p w:rsidR="00CE76DD" w:rsidRPr="00A600B1" w:rsidRDefault="00CE76DD" w:rsidP="00A600B1">
            <w:pPr>
              <w:shd w:val="clear" w:color="auto" w:fill="FFFFFF"/>
              <w:spacing w:after="585" w:line="450" w:lineRule="atLeas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КИМ по Окружающему миру</w:t>
            </w:r>
          </w:p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8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Яценко И.Ф.</w:t>
            </w:r>
          </w:p>
        </w:tc>
        <w:tc>
          <w:tcPr>
            <w:tcW w:w="4071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noProof/>
                <w:lang w:eastAsia="ru-RU"/>
              </w:rPr>
            </w:pPr>
            <w:r>
              <w:pict>
                <v:shape id="_x0000_i1043" type="#_x0000_t75" alt="ÐÐ¾Ð½ÑÑÐ¾Ð»ÑÐ½Ð¾-Ð¸Ð·Ð¼ÐµÑÐ¸ÑÐµÐ»ÑÐ½ÑÐµ Ð¼Ð°ÑÐµÑÐ¸Ð°Ð»Ñ. ÐÐºÑÑÐ¶Ð°ÑÑÐ¸Ð¹ Ð¼Ð¸Ñ. 4 ÐºÐ»Ð°ÑÑ. Ð¤ÐÐÐ¡" style="width:120pt;height:171pt">
                  <v:imagedata r:id="rId41" r:href="rId42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2336" w:type="dxa"/>
          </w:tcPr>
          <w:p w:rsidR="00CE76DD" w:rsidRDefault="00CE76DD" w:rsidP="00A600B1">
            <w:pPr>
              <w:shd w:val="clear" w:color="auto" w:fill="FFFFFF"/>
              <w:spacing w:after="585" w:line="450" w:lineRule="atLeas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ВПР за курс начальной школы по русскому языку</w:t>
            </w:r>
          </w:p>
        </w:tc>
        <w:tc>
          <w:tcPr>
            <w:tcW w:w="1878" w:type="dxa"/>
          </w:tcPr>
          <w:p w:rsidR="00CE76DD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Волкова Е.В.</w:t>
              </w:r>
            </w:hyperlink>
            <w:r w:rsidRPr="00BD2A40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E76DD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44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Ожогина Н.И.</w:t>
              </w:r>
            </w:hyperlink>
            <w:r w:rsidRPr="00BD2A40">
              <w:rPr>
                <w:rFonts w:ascii="Times New Roman" w:hAnsi="Times New Roman"/>
                <w:sz w:val="28"/>
                <w:szCs w:val="28"/>
              </w:rPr>
              <w:t>, </w:t>
            </w:r>
          </w:p>
          <w:p w:rsidR="00CE76DD" w:rsidRPr="00BD2A40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Тарасова А.В.</w:t>
              </w:r>
            </w:hyperlink>
          </w:p>
        </w:tc>
        <w:tc>
          <w:tcPr>
            <w:tcW w:w="4071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</w:pPr>
            <w:r>
              <w:pict>
                <v:shape id="_x0000_i1044" type="#_x0000_t75" alt="Ð ÑÑÑÐºÐ¸Ð¹ ÑÐ·ÑÐº. ÐÑÐµÑÐ¾ÑÑÐ¸Ð¹ÑÐºÐ°Ñ Ð¿ÑÐ¾Ð²ÐµÑÐ¾ÑÐ½Ð°Ñ ÑÐ°Ð±Ð¾ÑÐ° Ð·Ð° ÐºÑÑÑ Ð½Ð°ÑÐ°Ð»ÑÐ½Ð¾Ð¹ ÑÐºÐ¾Ð»Ñ. Ð¢Ð¸Ð¿Ð¾Ð²ÑÐµ Ð·Ð°Ð´Ð°Ð½Ð¸Ñ. ÐÐ¾Ð´ÑÐ¾Ð±Ð½ÑÐµ ÐºÑÐ¸ÑÐµÑÐ¸Ð¸ Ð¾ÑÐµÐ½Ð¸Ð²Ð°Ð½Ð¸Ñ. Ð¤ÐÐÐ¡" style="width:150pt;height:202.5pt">
                  <v:imagedata r:id="rId46" r:href="rId47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336" w:type="dxa"/>
          </w:tcPr>
          <w:p w:rsidR="00CE76DD" w:rsidRDefault="00CE76DD" w:rsidP="00A600B1">
            <w:pPr>
              <w:shd w:val="clear" w:color="auto" w:fill="FFFFFF"/>
              <w:spacing w:after="585" w:line="450" w:lineRule="atLeas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ВПР за курс начальной школы по окружающему миру</w:t>
            </w:r>
          </w:p>
        </w:tc>
        <w:tc>
          <w:tcPr>
            <w:tcW w:w="1878" w:type="dxa"/>
          </w:tcPr>
          <w:p w:rsidR="00CE76DD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48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Волкова Е.В.</w:t>
              </w:r>
            </w:hyperlink>
            <w:r w:rsidRPr="00BD2A40">
              <w:rPr>
                <w:rFonts w:ascii="Times New Roman" w:hAnsi="Times New Roman"/>
                <w:sz w:val="28"/>
                <w:szCs w:val="28"/>
              </w:rPr>
              <w:t>, </w:t>
            </w:r>
          </w:p>
          <w:p w:rsidR="00CE76DD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49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Данилова А.В.</w:t>
              </w:r>
            </w:hyperlink>
            <w:r w:rsidRPr="00BD2A40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E76DD" w:rsidRPr="00BD2A40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50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Цитович Г.И.</w:t>
              </w:r>
            </w:hyperlink>
          </w:p>
        </w:tc>
        <w:tc>
          <w:tcPr>
            <w:tcW w:w="4071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</w:pPr>
            <w:r>
              <w:pict>
                <v:shape id="_x0000_i1045" type="#_x0000_t75" alt="ÐÑÐµÑÐ¾ÑÑÐ¸Ð¹ÑÐºÐ°Ñ Ð¿ÑÐ¾Ð²ÐµÑÐ¾ÑÐ½Ð°Ñ ÑÐ°Ð±Ð¾ÑÐ° Ð·Ð° ÐºÑÑÑ Ð½Ð°ÑÐ°Ð»ÑÐ½Ð¾Ð¹ ÑÐºÐ¾Ð»Ñ. ÐÐºÑÑÐ¶Ð°ÑÑÐ¸Ð¹ Ð¼Ð¸Ñ. ÐÑÐ°ÐºÑÐ¸ÐºÑÐ¼. Ð¤ÐÐÐ¡" style="width:149.25pt;height:207pt">
                  <v:imagedata r:id="rId51" r:href="rId52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2336" w:type="dxa"/>
          </w:tcPr>
          <w:p w:rsidR="00CE76DD" w:rsidRDefault="00CE76DD" w:rsidP="00A600B1">
            <w:pPr>
              <w:shd w:val="clear" w:color="auto" w:fill="FFFFFF"/>
              <w:spacing w:after="585" w:line="450" w:lineRule="atLeas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ВПР за курс начальной школы по математике</w:t>
            </w:r>
          </w:p>
        </w:tc>
        <w:tc>
          <w:tcPr>
            <w:tcW w:w="1878" w:type="dxa"/>
          </w:tcPr>
          <w:p w:rsidR="00CE76DD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53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Волкова Е.В.</w:t>
              </w:r>
            </w:hyperlink>
            <w:r w:rsidRPr="00BD2A40">
              <w:rPr>
                <w:rFonts w:ascii="Times New Roman" w:hAnsi="Times New Roman"/>
                <w:sz w:val="28"/>
                <w:szCs w:val="28"/>
              </w:rPr>
              <w:t>, </w:t>
            </w:r>
          </w:p>
          <w:p w:rsidR="00CE76DD" w:rsidRPr="00BD2A40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54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Бубнова Р.В.</w:t>
              </w:r>
            </w:hyperlink>
          </w:p>
        </w:tc>
        <w:tc>
          <w:tcPr>
            <w:tcW w:w="4071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</w:pPr>
            <w:r>
              <w:pict>
                <v:shape id="_x0000_i1046" type="#_x0000_t75" alt="ÐÐ°ÑÐµÐ¼Ð°ÑÐ¸ÐºÐ°. ÐÑÐµÑÐ¾ÑÑÐ¸Ð¹ÑÐºÐ°Ñ Ð¿ÑÐ¾Ð²ÐµÑÐ¾ÑÐ½Ð°Ñ ÑÐ°Ð±Ð¾ÑÐ° Ð·Ð° ÐºÑÑÑ Ð½Ð°ÑÐ°Ð»ÑÐ½Ð¾Ð¹ ÑÐºÐ¾Ð»Ñ. Ð¢Ð¸Ð¿Ð¾Ð²ÑÐµ Ð·Ð°Ð´Ð°Ð½Ð¸Ñ. ÐÐ¾Ð´ÑÐ¾Ð±Ð½ÑÐµ ÐºÑÐ¸ÑÐµÑÐ¸Ð¸ Ð¾ÑÐµÐ½Ð¸Ð²Ð°Ð½Ð¸Ñ. Ð¤ÐÐÐ¡" style="width:150pt;height:207pt">
                  <v:imagedata r:id="rId55" r:href="rId56"/>
                </v:shape>
              </w:pict>
            </w:r>
          </w:p>
        </w:tc>
      </w:tr>
      <w:tr w:rsidR="00CE76DD" w:rsidRPr="00A600B1" w:rsidTr="00BD2A40">
        <w:tc>
          <w:tcPr>
            <w:tcW w:w="566" w:type="dxa"/>
          </w:tcPr>
          <w:p w:rsidR="00CE76DD" w:rsidRPr="00A600B1" w:rsidRDefault="00CE76DD" w:rsidP="00A600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2336" w:type="dxa"/>
          </w:tcPr>
          <w:p w:rsidR="00CE76DD" w:rsidRDefault="00CE76DD" w:rsidP="00A600B1">
            <w:pPr>
              <w:shd w:val="clear" w:color="auto" w:fill="FFFFFF"/>
              <w:spacing w:after="585" w:line="450" w:lineRule="atLeas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ВПР за курс начальной школы по литературному чтению</w:t>
            </w:r>
          </w:p>
        </w:tc>
        <w:tc>
          <w:tcPr>
            <w:tcW w:w="1878" w:type="dxa"/>
          </w:tcPr>
          <w:p w:rsidR="00CE76DD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57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Волкова Е.В.</w:t>
              </w:r>
            </w:hyperlink>
            <w:r w:rsidRPr="00BD2A40">
              <w:rPr>
                <w:rFonts w:ascii="Times New Roman" w:hAnsi="Times New Roman"/>
                <w:sz w:val="28"/>
                <w:szCs w:val="28"/>
              </w:rPr>
              <w:t>, </w:t>
            </w:r>
          </w:p>
          <w:p w:rsidR="00CE76DD" w:rsidRPr="00BD2A40" w:rsidRDefault="00CE76DD" w:rsidP="00BD2A40">
            <w:pPr>
              <w:rPr>
                <w:rFonts w:ascii="Times New Roman" w:hAnsi="Times New Roman"/>
                <w:sz w:val="28"/>
                <w:szCs w:val="28"/>
              </w:rPr>
            </w:pPr>
            <w:hyperlink r:id="rId58" w:history="1">
              <w:r w:rsidRPr="00BD2A40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Птухина А.В.</w:t>
              </w:r>
            </w:hyperlink>
          </w:p>
        </w:tc>
        <w:tc>
          <w:tcPr>
            <w:tcW w:w="4071" w:type="dxa"/>
          </w:tcPr>
          <w:p w:rsidR="00CE76DD" w:rsidRDefault="00CE76DD" w:rsidP="00A600B1">
            <w:pPr>
              <w:pStyle w:val="ListParagraph"/>
              <w:spacing w:after="0" w:line="240" w:lineRule="auto"/>
              <w:ind w:left="0"/>
            </w:pPr>
            <w:r>
              <w:pict>
                <v:shape id="_x0000_i1047" type="#_x0000_t75" alt="ÐÑÐµÑÐ¾ÑÑÐ¸Ð¹ÑÐºÐ°Ñ Ð¿ÑÐ¾Ð²ÐµÑÐ¾ÑÐ½Ð°Ñ ÑÐ°Ð±Ð¾ÑÐ° Ð·Ð° ÐºÑÑÑ Ð½Ð°ÑÐ°Ð»ÑÐ½Ð¾Ð¹ ÑÐºÐ¾Ð»Ñ. ÐÐ¸ÑÐµÑÐ°ÑÑÑÐ½Ð¾Ðµ ÑÑÐµÐ½Ð¸Ðµ. ÐÑÐ°ÐºÑÐ¸ÐºÑÐ¼. Ð¤ÐÐÐ¡" style="width:150pt;height:207pt">
                  <v:imagedata r:id="rId59" r:href="rId60"/>
                </v:shape>
              </w:pict>
            </w:r>
          </w:p>
        </w:tc>
      </w:tr>
    </w:tbl>
    <w:p w:rsidR="00CE76DD" w:rsidRPr="00D3099C" w:rsidRDefault="00CE76DD" w:rsidP="00D3099C">
      <w:pPr>
        <w:pStyle w:val="ListParagraph"/>
        <w:rPr>
          <w:rFonts w:ascii="Times New Roman" w:hAnsi="Times New Roman"/>
          <w:sz w:val="28"/>
          <w:szCs w:val="28"/>
        </w:rPr>
      </w:pPr>
    </w:p>
    <w:sectPr w:rsidR="00CE76DD" w:rsidRPr="00D3099C" w:rsidSect="00374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BBACB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ADE28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5A51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0D6A2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0248E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24891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9865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440CA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32E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AC0E9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2B20ED"/>
    <w:multiLevelType w:val="hybridMultilevel"/>
    <w:tmpl w:val="445C09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099C"/>
    <w:rsid w:val="000D1D2A"/>
    <w:rsid w:val="000F1F63"/>
    <w:rsid w:val="00361DFC"/>
    <w:rsid w:val="0037465F"/>
    <w:rsid w:val="00412B81"/>
    <w:rsid w:val="0047554C"/>
    <w:rsid w:val="004C090E"/>
    <w:rsid w:val="005B1D62"/>
    <w:rsid w:val="0073491A"/>
    <w:rsid w:val="00752DB2"/>
    <w:rsid w:val="00916403"/>
    <w:rsid w:val="009D2923"/>
    <w:rsid w:val="00A600B1"/>
    <w:rsid w:val="00AA13C4"/>
    <w:rsid w:val="00AD38C3"/>
    <w:rsid w:val="00B63290"/>
    <w:rsid w:val="00B93FAB"/>
    <w:rsid w:val="00B94A3B"/>
    <w:rsid w:val="00B96986"/>
    <w:rsid w:val="00BD2A40"/>
    <w:rsid w:val="00C5063C"/>
    <w:rsid w:val="00CE76DD"/>
    <w:rsid w:val="00D275A7"/>
    <w:rsid w:val="00D3099C"/>
    <w:rsid w:val="00D477F1"/>
    <w:rsid w:val="00D47FB8"/>
    <w:rsid w:val="00EA1D2E"/>
    <w:rsid w:val="00F5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65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3099C"/>
    <w:pPr>
      <w:ind w:left="720"/>
      <w:contextualSpacing/>
    </w:pPr>
  </w:style>
  <w:style w:type="table" w:styleId="TableGrid">
    <w:name w:val="Table Grid"/>
    <w:basedOn w:val="TableNormal"/>
    <w:uiPriority w:val="99"/>
    <w:rsid w:val="00D3099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BD2A4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86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s://static.my-shop.ru/product/2/191/1908060.jpg" TargetMode="External"/><Relationship Id="rId26" Type="http://schemas.openxmlformats.org/officeDocument/2006/relationships/image" Target="https://static.my-shop.ru/product/2/143/1420141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png"/><Relationship Id="rId34" Type="http://schemas.openxmlformats.org/officeDocument/2006/relationships/image" Target="https://static.my-shop.ru/product/2/123/1225578.png" TargetMode="External"/><Relationship Id="rId42" Type="http://schemas.openxmlformats.org/officeDocument/2006/relationships/image" Target="https://static.my-shop.ru/product/2/108/1078179.jpg" TargetMode="External"/><Relationship Id="rId47" Type="http://schemas.openxmlformats.org/officeDocument/2006/relationships/image" Target="https://static.my-shop.ru/product/2/270/2696070.jpg" TargetMode="External"/><Relationship Id="rId50" Type="http://schemas.openxmlformats.org/officeDocument/2006/relationships/hyperlink" Target="https://my-shop.ru/shop/search/a/sort/z/page/1.html?f14_39=0&amp;f14_16=0&amp;f14_6=%d6%e8%f2%ee%e2%e8%f7%20%c3%2e%c8%2e&amp;t=12&amp;next=1" TargetMode="External"/><Relationship Id="rId55" Type="http://schemas.openxmlformats.org/officeDocument/2006/relationships/image" Target="media/image22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https://static.my-shop.ru/product/2/191/1908067.jpg" TargetMode="External"/><Relationship Id="rId20" Type="http://schemas.openxmlformats.org/officeDocument/2006/relationships/image" Target="https://static.my-shop.ru/product/2/138/1377628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s://my-shop.ru/shop/search/a/sort/z/page/1.html?f14_39=0&amp;f14_16=0&amp;f14_6=%c1%f3%e1%ed%ee%e2%e0%20%d0%2e%c2%2e&amp;t=12&amp;next=1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static.my-shop.ru/product/2/199/1982889.png" TargetMode="External"/><Relationship Id="rId11" Type="http://schemas.openxmlformats.org/officeDocument/2006/relationships/image" Target="media/image4.jpeg"/><Relationship Id="rId24" Type="http://schemas.openxmlformats.org/officeDocument/2006/relationships/image" Target="https://static.my-shop.ru/product/2/202/2010180.png" TargetMode="External"/><Relationship Id="rId32" Type="http://schemas.openxmlformats.org/officeDocument/2006/relationships/image" Target="https://static.my-shop.ru/product/2/123/1224603.png" TargetMode="External"/><Relationship Id="rId37" Type="http://schemas.openxmlformats.org/officeDocument/2006/relationships/image" Target="media/image17.jpeg"/><Relationship Id="rId40" Type="http://schemas.openxmlformats.org/officeDocument/2006/relationships/image" Target="https://static.my-shop.ru/product/2/48/475479.jpg" TargetMode="External"/><Relationship Id="rId45" Type="http://schemas.openxmlformats.org/officeDocument/2006/relationships/hyperlink" Target="https://my-shop.ru/shop/search/a/sort/z/page/1.html?f14_39=0&amp;f14_16=0&amp;f14_6=%d2%e0%f0%e0%f1%ee%e2%e0%20%c0%2e%c2%2e&amp;t=12&amp;next=1" TargetMode="External"/><Relationship Id="rId53" Type="http://schemas.openxmlformats.org/officeDocument/2006/relationships/hyperlink" Target="https://my-shop.ru/shop/search/a/sort/z/page/1.html?f14_39=0&amp;f14_16=0&amp;f14_6=%c2%ee%eb%ea%ee%e2%e0%20%c5%2e%c2%2e&amp;t=12&amp;next=1" TargetMode="External"/><Relationship Id="rId58" Type="http://schemas.openxmlformats.org/officeDocument/2006/relationships/hyperlink" Target="https://my-shop.ru/shop/search/a/sort/z/page/1.html?f14_39=0&amp;f14_16=0&amp;f14_6=%cf%f2%f3%f5%e8%ed%e0%20%c0%2e%c2%2e&amp;t=12&amp;next=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https://static.my-shop.ru/product/2/182/1812547.jpg" TargetMode="External"/><Relationship Id="rId36" Type="http://schemas.openxmlformats.org/officeDocument/2006/relationships/image" Target="https://static.my-shop.ru/product/2/128/1271207.jpg" TargetMode="External"/><Relationship Id="rId49" Type="http://schemas.openxmlformats.org/officeDocument/2006/relationships/hyperlink" Target="https://my-shop.ru/shop/search/a/sort/z/page/1.html?f14_39=0&amp;f14_16=0&amp;f14_6=%c4%e0%ed%e8%eb%ee%e2%e0%20%c0%2e%c2%2e&amp;t=12&amp;next=1" TargetMode="External"/><Relationship Id="rId57" Type="http://schemas.openxmlformats.org/officeDocument/2006/relationships/hyperlink" Target="https://my-shop.ru/shop/search/a/sort/z/page/1.html?f14_39=0&amp;f14_16=0&amp;f14_6=%c2%ee%eb%ea%ee%e2%e0%20%c5%2e%c2%2e&amp;t=12&amp;next=1" TargetMode="External"/><Relationship Id="rId61" Type="http://schemas.openxmlformats.org/officeDocument/2006/relationships/fontTable" Target="fontTable.xml"/><Relationship Id="rId10" Type="http://schemas.openxmlformats.org/officeDocument/2006/relationships/image" Target="https://static.my-shop.ru/product/2/271/2707619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4" Type="http://schemas.openxmlformats.org/officeDocument/2006/relationships/hyperlink" Target="https://my-shop.ru/shop/search/a/sort/z/page/1.html?f14_39=0&amp;f14_16=0&amp;f14_6=%ce%e6%ee%e3%e8%ed%e0%20%cd%2e%c8%2e&amp;t=12&amp;next=1" TargetMode="External"/><Relationship Id="rId52" Type="http://schemas.openxmlformats.org/officeDocument/2006/relationships/image" Target="https://static.my-shop.ru/product/2/246/2453825.png" TargetMode="External"/><Relationship Id="rId60" Type="http://schemas.openxmlformats.org/officeDocument/2006/relationships/image" Target="https://static.my-shop.ru/product/2/230/2293637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static.my-shop.ru/product/2/248/2474095.jpg" TargetMode="External"/><Relationship Id="rId22" Type="http://schemas.openxmlformats.org/officeDocument/2006/relationships/image" Target="https://static.my-shop.ru/product/2/202/2010177.png" TargetMode="External"/><Relationship Id="rId27" Type="http://schemas.openxmlformats.org/officeDocument/2006/relationships/image" Target="media/image12.jpeg"/><Relationship Id="rId30" Type="http://schemas.openxmlformats.org/officeDocument/2006/relationships/image" Target="https://static.my-shop.ru/product/2/108/1076932.jpg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my-shop.ru/shop/search/a/sort/z/page/1.html?f14_39=0&amp;f14_16=0&amp;f14_6=%c2%ee%eb%ea%ee%e2%e0%20%c5%2e%c2%2e&amp;t=12&amp;next=1" TargetMode="External"/><Relationship Id="rId48" Type="http://schemas.openxmlformats.org/officeDocument/2006/relationships/hyperlink" Target="https://my-shop.ru/shop/search/a/sort/z/page/1.html?f14_39=0&amp;f14_16=0&amp;f14_6=%c2%ee%eb%ea%ee%e2%e0%20%c5%2e%c2%2e&amp;t=12&amp;next=1" TargetMode="External"/><Relationship Id="rId56" Type="http://schemas.openxmlformats.org/officeDocument/2006/relationships/image" Target="https://static.my-shop.ru/product/2/270/2691582.jpg" TargetMode="External"/><Relationship Id="rId8" Type="http://schemas.openxmlformats.org/officeDocument/2006/relationships/image" Target="https://static.my-shop.ru/product/2/199/1982890.png" TargetMode="External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image" Target="https://static.my-shop.ru/product/2/148/1471218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https://static.my-shop.ru/product/2/268/2670532.jpg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153</TotalTime>
  <Pages>6</Pages>
  <Words>717</Words>
  <Characters>4093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Лифатова</dc:creator>
  <cp:keywords/>
  <dc:description/>
  <cp:lastModifiedBy>николай</cp:lastModifiedBy>
  <cp:revision>7</cp:revision>
  <dcterms:created xsi:type="dcterms:W3CDTF">2016-03-21T14:37:00Z</dcterms:created>
  <dcterms:modified xsi:type="dcterms:W3CDTF">2019-03-08T13:39:00Z</dcterms:modified>
</cp:coreProperties>
</file>